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/>
          <w:sz w:val="23"/>
        </w:rPr>
        <w:alias w:val="Resume Name"/>
        <w:tag w:val="Resume Name"/>
        <w:id w:val="1517890734"/>
        <w:placeholder>
          <w:docPart w:val="AD6C647D6BC141D9A1D7D4AC242224C5"/>
        </w:placeholder>
        <w:docPartList>
          <w:docPartGallery w:val="Quick Parts"/>
          <w:docPartCategory w:val=" Resume Name"/>
        </w:docPartList>
      </w:sdtPr>
      <w:sdtEndPr>
        <w:rPr>
          <w:b w:val="0"/>
          <w:bCs w:val="0"/>
        </w:rPr>
      </w:sdtEndPr>
      <w:sdtContent>
        <w:tbl>
          <w:tblPr>
            <w:tblStyle w:val="ColorfulGrid"/>
            <w:tblW w:w="5000" w:type="pct"/>
            <w:tblLook w:val="04A0" w:firstRow="1" w:lastRow="0" w:firstColumn="1" w:lastColumn="0" w:noHBand="0" w:noVBand="1"/>
          </w:tblPr>
          <w:tblGrid>
            <w:gridCol w:w="2380"/>
            <w:gridCol w:w="7916"/>
          </w:tblGrid>
          <w:tr w:rsidR="008B01AE" w:rsidTr="006676B9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64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47" w:type="dxa"/>
              </w:tcPr>
              <w:p w:rsidR="008B01AE" w:rsidRDefault="008022B8">
                <w:pPr>
                  <w:pStyle w:val="PersonalName"/>
                  <w:spacing w:line="240" w:lineRule="auto"/>
                </w:pPr>
                <w:r>
                  <w:rPr>
                    <w:color w:val="000000"/>
                    <w:sz w:val="23"/>
                  </w:rPr>
                  <w:t>RESUME</w:t>
                </w:r>
              </w:p>
            </w:tc>
            <w:tc>
              <w:tcPr>
                <w:tcW w:w="6809" w:type="dxa"/>
              </w:tcPr>
              <w:p w:rsidR="008B01AE" w:rsidRDefault="00EE03E6">
                <w:pPr>
                  <w:pStyle w:val="PersonalName"/>
                  <w:spacing w:line="24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sdt>
                  <w:sdtPr>
                    <w:id w:val="169066309"/>
                    <w:placeholder>
                      <w:docPart w:val="370CFD00CA6F404C8ECDB029F628011A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8022B8">
                      <w:t>Dustin Monson</w:t>
                    </w:r>
                  </w:sdtContent>
                </w:sdt>
              </w:p>
            </w:tc>
          </w:tr>
          <w:tr w:rsidR="008B01AE" w:rsidTr="006676B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4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47" w:type="dxa"/>
              </w:tcPr>
              <w:sdt>
                <w:sdtPr>
                  <w:alias w:val="Date"/>
                  <w:id w:val="393094403"/>
                  <w:placeholder>
                    <w:docPart w:val="82BAB9F9DF8C4067A3BF6C71533E8AA7"/>
                  </w:placeholder>
                  <w:date w:fullDate="2020-09-07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8B01AE" w:rsidRDefault="006676B9" w:rsidP="006676B9">
                    <w:pPr>
                      <w:pStyle w:val="Date"/>
                      <w:framePr w:wrap="auto" w:hAnchor="text" w:xAlign="left" w:yAlign="inline"/>
                      <w:suppressOverlap w:val="0"/>
                    </w:pPr>
                    <w:r>
                      <w:t>9/7/2020</w:t>
                    </w:r>
                  </w:p>
                </w:sdtContent>
              </w:sdt>
            </w:tc>
            <w:tc>
              <w:tcPr>
                <w:tcW w:w="6809" w:type="dxa"/>
              </w:tcPr>
              <w:p w:rsidR="008B01AE" w:rsidRDefault="008B01AE">
                <w:pPr>
                  <w:spacing w:after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</w:p>
            </w:tc>
          </w:tr>
          <w:tr w:rsidR="008B01AE" w:rsidTr="006676B9">
            <w:trPr>
              <w:trHeight w:val="25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47" w:type="dxa"/>
              </w:tcPr>
              <w:p w:rsidR="008B01AE" w:rsidRDefault="00F77B97">
                <w:pPr>
                  <w:spacing w:after="0"/>
                  <w:jc w:val="center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11B97263" wp14:editId="12660101">
                      <wp:extent cx="850462" cy="637846"/>
                      <wp:effectExtent l="57150" t="57150" r="140335" b="124460"/>
                      <wp:docPr id="9" name="Picture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ountain_lady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0462" cy="637846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50800" dir="2700000" algn="tl" rotWithShape="0">
                                  <a:srgbClr val="7D7D7D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09" w:type="dxa"/>
              </w:tcPr>
              <w:p w:rsidR="008022B8" w:rsidRDefault="008022B8">
                <w:pPr>
                  <w:pStyle w:val="SenderAddress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11943 Pepperidge Rd</w:t>
                </w:r>
              </w:p>
              <w:p w:rsidR="008B01AE" w:rsidRDefault="008022B8">
                <w:pPr>
                  <w:pStyle w:val="SenderAddress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Brainerd, MN 56401</w:t>
                </w:r>
                <w:r w:rsidR="00F77B97">
                  <w:br/>
                </w:r>
                <w:proofErr w:type="spellStart"/>
                <w:r>
                  <w:t>Ph</w:t>
                </w:r>
                <w:proofErr w:type="spellEnd"/>
                <w:r>
                  <w:t>: (320) 293-2442</w:t>
                </w:r>
                <w:r w:rsidR="00F77B97">
                  <w:br/>
                </w:r>
                <w:r>
                  <w:t>Email: mrhawghunter@hotmail.com</w:t>
                </w:r>
              </w:p>
              <w:p w:rsidR="008B01AE" w:rsidRDefault="005062D0" w:rsidP="008022B8">
                <w:pPr>
                  <w:pStyle w:val="SenderAddress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Website: </w:t>
                </w:r>
                <w:hyperlink r:id="rId11" w:history="1">
                  <w:r w:rsidRPr="0010214E">
                    <w:rPr>
                      <w:rStyle w:val="Hyperlink"/>
                    </w:rPr>
                    <w:t>www.hawghunterzguideservice.weebly.com</w:t>
                  </w:r>
                </w:hyperlink>
                <w:r>
                  <w:t xml:space="preserve"> </w:t>
                </w:r>
              </w:p>
              <w:p w:rsidR="00F86173" w:rsidRDefault="005062D0" w:rsidP="008022B8">
                <w:pPr>
                  <w:pStyle w:val="SenderAddress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Facebook: </w:t>
                </w:r>
                <w:hyperlink r:id="rId12" w:history="1">
                  <w:r w:rsidR="006676B9" w:rsidRPr="0010214E">
                    <w:rPr>
                      <w:rStyle w:val="Hyperlink"/>
                    </w:rPr>
                    <w:t>www.facebook.com/hawghunterzguideservice</w:t>
                  </w:r>
                </w:hyperlink>
                <w:r w:rsidR="006676B9">
                  <w:t xml:space="preserve"> </w:t>
                </w:r>
                <w:r w:rsidR="00F86173">
                  <w:t xml:space="preserve"> </w:t>
                </w:r>
              </w:p>
              <w:p w:rsidR="00F86173" w:rsidRDefault="005062D0" w:rsidP="008022B8">
                <w:pPr>
                  <w:pStyle w:val="SenderAddress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Instagram: hawghunterzguideservice</w:t>
                </w:r>
                <w:bookmarkStart w:id="0" w:name="_GoBack"/>
                <w:bookmarkEnd w:id="0"/>
              </w:p>
            </w:tc>
          </w:tr>
        </w:tbl>
        <w:p w:rsidR="008B01AE" w:rsidRDefault="00EE03E6"/>
      </w:sdtContent>
    </w:sdt>
    <w:tbl>
      <w:tblPr>
        <w:tblW w:w="4996" w:type="pct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412"/>
        <w:gridCol w:w="7883"/>
      </w:tblGrid>
      <w:tr w:rsidR="008B01AE">
        <w:trPr>
          <w:trHeight w:val="288"/>
          <w:jc w:val="center"/>
        </w:trPr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01AE" w:rsidRDefault="008B01AE">
            <w:pPr>
              <w:spacing w:after="0" w:line="240" w:lineRule="auto"/>
              <w:rPr>
                <w:b/>
                <w:bCs/>
                <w:color w:val="FFFFFF" w:themeColor="background1"/>
                <w:szCs w:val="23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B01AE" w:rsidRDefault="00F77B97">
            <w:pPr>
              <w:pStyle w:val="Section"/>
              <w:spacing w:after="0"/>
            </w:pPr>
            <w:r>
              <w:t>Objectives</w:t>
            </w:r>
          </w:p>
          <w:p w:rsidR="008B01AE" w:rsidRDefault="008022B8">
            <w:pPr>
              <w:spacing w:after="0" w:line="240" w:lineRule="auto"/>
            </w:pPr>
            <w:r>
              <w:t xml:space="preserve">To attain </w:t>
            </w:r>
            <w:r w:rsidR="003B74E1">
              <w:t>Pro Staff</w:t>
            </w:r>
            <w:r w:rsidR="006676B9">
              <w:t xml:space="preserve">/Sponsorship or Industry Partnership </w:t>
            </w:r>
            <w:r w:rsidR="003001D1">
              <w:t>with Otter Outdoors.</w:t>
            </w:r>
          </w:p>
          <w:p w:rsidR="008B01AE" w:rsidRDefault="00F77B97">
            <w:pPr>
              <w:pStyle w:val="Section"/>
              <w:spacing w:after="0"/>
            </w:pPr>
            <w:r>
              <w:t>Education</w:t>
            </w:r>
          </w:p>
          <w:p w:rsidR="008B01AE" w:rsidRDefault="008022B8">
            <w:pPr>
              <w:pStyle w:val="Subsection"/>
              <w:spacing w:after="0" w:line="240" w:lineRule="auto"/>
            </w:pPr>
            <w:r>
              <w:t>Saint Cloud State University</w:t>
            </w:r>
          </w:p>
          <w:p w:rsidR="008B01AE" w:rsidRDefault="008022B8">
            <w:pPr>
              <w:pStyle w:val="ListBullet"/>
              <w:numPr>
                <w:ilvl w:val="0"/>
                <w:numId w:val="0"/>
              </w:numPr>
              <w:spacing w:after="0" w:line="240" w:lineRule="auto"/>
              <w:ind w:left="360" w:hanging="360"/>
            </w:pPr>
            <w:r>
              <w:t>May 2016</w:t>
            </w:r>
          </w:p>
          <w:p w:rsidR="008B01AE" w:rsidRDefault="008022B8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  <w:r>
              <w:t>Master of Science: Marriage and Family Therapy</w:t>
            </w:r>
          </w:p>
          <w:p w:rsidR="008022B8" w:rsidRDefault="008022B8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  <w:r>
              <w:t>Bachelor of Arts: Criminal Justice (minor: Community Psychology)</w:t>
            </w:r>
          </w:p>
          <w:p w:rsidR="008B01AE" w:rsidRDefault="00F77B97">
            <w:pPr>
              <w:pStyle w:val="Section"/>
              <w:spacing w:after="0"/>
            </w:pPr>
            <w:r>
              <w:t>experience</w:t>
            </w:r>
          </w:p>
          <w:p w:rsidR="008B01AE" w:rsidRDefault="008022B8">
            <w:pPr>
              <w:pStyle w:val="Subsection"/>
              <w:spacing w:after="0" w:line="240" w:lineRule="auto"/>
              <w:rPr>
                <w:color w:val="000000"/>
                <w:spacing w:val="0"/>
                <w:sz w:val="23"/>
              </w:rPr>
            </w:pPr>
            <w:r>
              <w:rPr>
                <w:b w:val="0"/>
                <w:bCs/>
                <w:color w:val="000000"/>
                <w:spacing w:val="0"/>
                <w:sz w:val="23"/>
              </w:rPr>
              <w:t>Fishing Guide</w:t>
            </w:r>
            <w:r w:rsidR="00F77B97">
              <w:rPr>
                <w:b w:val="0"/>
                <w:bCs/>
              </w:rPr>
              <w:t xml:space="preserve"> </w:t>
            </w:r>
            <w:r w:rsidR="00F77B97">
              <w:t>|</w:t>
            </w:r>
            <w:r w:rsidR="00F77B97">
              <w:rPr>
                <w:b w:val="0"/>
                <w:bCs/>
              </w:rPr>
              <w:t xml:space="preserve"> </w:t>
            </w:r>
            <w:sdt>
              <w:sdtPr>
                <w:id w:val="326177524"/>
                <w:placeholder>
                  <w:docPart w:val="15B5AF6EB9554F0FAFE5D41D3D0F1FA5"/>
                </w:placeholder>
              </w:sdtPr>
              <w:sdtEndPr/>
              <w:sdtContent>
                <w:proofErr w:type="spellStart"/>
                <w:r>
                  <w:t>Hawg</w:t>
                </w:r>
                <w:proofErr w:type="spellEnd"/>
                <w:r>
                  <w:t xml:space="preserve"> </w:t>
                </w:r>
                <w:proofErr w:type="spellStart"/>
                <w:r>
                  <w:t>Hunterz</w:t>
                </w:r>
                <w:proofErr w:type="spellEnd"/>
                <w:r>
                  <w:t xml:space="preserve"> Guide Service</w:t>
                </w:r>
              </w:sdtContent>
            </w:sdt>
          </w:p>
          <w:p w:rsidR="00D2668D" w:rsidRDefault="008022B8" w:rsidP="008022B8">
            <w:pPr>
              <w:spacing w:after="0" w:line="240" w:lineRule="auto"/>
            </w:pPr>
            <w:r>
              <w:t>2012</w:t>
            </w:r>
            <w:r w:rsidR="00F77B97">
              <w:t xml:space="preserve"> </w:t>
            </w:r>
            <w:r w:rsidR="00D2668D">
              <w:t>–</w:t>
            </w:r>
            <w:r w:rsidR="00F77B97">
              <w:t xml:space="preserve"> </w:t>
            </w:r>
            <w:r>
              <w:t>Present</w:t>
            </w:r>
          </w:p>
          <w:p w:rsidR="008B01AE" w:rsidRDefault="008022B8">
            <w:pPr>
              <w:pStyle w:val="Section"/>
              <w:spacing w:after="0"/>
            </w:pPr>
            <w:r>
              <w:t>skills/Accomplishments</w:t>
            </w:r>
            <w:r w:rsidR="00F86173">
              <w:t>/Sponsors</w:t>
            </w:r>
          </w:p>
          <w:p w:rsidR="00A53FC9" w:rsidRPr="00A7563D" w:rsidRDefault="00A53FC9" w:rsidP="00A53FC9">
            <w:pPr>
              <w:rPr>
                <w:b/>
              </w:rPr>
            </w:pPr>
            <w:proofErr w:type="spellStart"/>
            <w:r w:rsidRPr="00A7563D">
              <w:rPr>
                <w:b/>
              </w:rPr>
              <w:t>Hawg</w:t>
            </w:r>
            <w:proofErr w:type="spellEnd"/>
            <w:r w:rsidRPr="00A7563D">
              <w:rPr>
                <w:b/>
              </w:rPr>
              <w:t xml:space="preserve"> </w:t>
            </w:r>
            <w:proofErr w:type="spellStart"/>
            <w:r w:rsidRPr="00A7563D">
              <w:rPr>
                <w:b/>
              </w:rPr>
              <w:t>Hunterz</w:t>
            </w:r>
            <w:proofErr w:type="spellEnd"/>
            <w:r w:rsidR="006676B9">
              <w:rPr>
                <w:b/>
              </w:rPr>
              <w:t xml:space="preserve"> Guide Service</w:t>
            </w:r>
            <w:r w:rsidRPr="00A7563D">
              <w:rPr>
                <w:b/>
              </w:rPr>
              <w:t xml:space="preserve"> – </w:t>
            </w:r>
            <w:r w:rsidR="006676B9">
              <w:rPr>
                <w:b/>
              </w:rPr>
              <w:t xml:space="preserve">Fishing </w:t>
            </w:r>
            <w:r w:rsidRPr="00A7563D">
              <w:rPr>
                <w:b/>
              </w:rPr>
              <w:t>Guide</w:t>
            </w:r>
            <w:r w:rsidR="006676B9">
              <w:rPr>
                <w:b/>
              </w:rPr>
              <w:t xml:space="preserve"> (Minnesota)</w:t>
            </w:r>
          </w:p>
          <w:p w:rsidR="00A53FC9" w:rsidRPr="00A53FC9" w:rsidRDefault="00A53FC9" w:rsidP="00601CAB">
            <w:r>
              <w:t>May. 12, 2012</w:t>
            </w:r>
            <w:r w:rsidR="006676B9">
              <w:t>-Present</w:t>
            </w:r>
          </w:p>
          <w:p w:rsidR="00601CAB" w:rsidRPr="00A7563D" w:rsidRDefault="00601CAB" w:rsidP="00601CAB">
            <w:pPr>
              <w:rPr>
                <w:b/>
              </w:rPr>
            </w:pPr>
            <w:r>
              <w:rPr>
                <w:b/>
              </w:rPr>
              <w:t>Minnesota Grand Master Angler 2016</w:t>
            </w:r>
          </w:p>
          <w:p w:rsidR="00601CAB" w:rsidRDefault="00601CAB" w:rsidP="00601CAB">
            <w:r>
              <w:t>Jul. 3, 2016</w:t>
            </w:r>
          </w:p>
          <w:p w:rsidR="00601CAB" w:rsidRPr="00A7563D" w:rsidRDefault="00601CAB" w:rsidP="00601CAB">
            <w:pPr>
              <w:rPr>
                <w:b/>
              </w:rPr>
            </w:pPr>
            <w:r w:rsidRPr="00A7563D">
              <w:rPr>
                <w:b/>
              </w:rPr>
              <w:t>MN Master Angler-2 Species</w:t>
            </w:r>
          </w:p>
          <w:p w:rsidR="00601CAB" w:rsidRDefault="00601CAB" w:rsidP="00601CAB">
            <w:r>
              <w:t>Feb. 7, 2016</w:t>
            </w:r>
          </w:p>
          <w:p w:rsidR="00601CAB" w:rsidRPr="00FE065C" w:rsidRDefault="00601CAB" w:rsidP="00601CAB">
            <w:pPr>
              <w:rPr>
                <w:b/>
              </w:rPr>
            </w:pPr>
            <w:proofErr w:type="spellStart"/>
            <w:r>
              <w:rPr>
                <w:b/>
              </w:rPr>
              <w:t>Mepps</w:t>
            </w:r>
            <w:proofErr w:type="spellEnd"/>
            <w:r>
              <w:rPr>
                <w:b/>
              </w:rPr>
              <w:t xml:space="preserve"> Master Angler-4 species</w:t>
            </w:r>
          </w:p>
          <w:p w:rsidR="00601CAB" w:rsidRDefault="00601CAB" w:rsidP="00601CAB">
            <w:r>
              <w:t>Dec. 31, 2015</w:t>
            </w:r>
          </w:p>
          <w:p w:rsidR="00601CAB" w:rsidRPr="00A7563D" w:rsidRDefault="00601CAB" w:rsidP="00601CAB">
            <w:pPr>
              <w:rPr>
                <w:b/>
              </w:rPr>
            </w:pPr>
            <w:r w:rsidRPr="00A7563D">
              <w:rPr>
                <w:b/>
              </w:rPr>
              <w:t>MN Master Angler-2 species</w:t>
            </w:r>
          </w:p>
          <w:p w:rsidR="00601CAB" w:rsidRDefault="00601CAB" w:rsidP="00601CAB">
            <w:r>
              <w:t>Dec. 31, 2015</w:t>
            </w:r>
          </w:p>
          <w:p w:rsidR="00601CAB" w:rsidRDefault="00601CAB" w:rsidP="00601CAB">
            <w:pPr>
              <w:rPr>
                <w:b/>
              </w:rPr>
            </w:pPr>
            <w:r>
              <w:rPr>
                <w:b/>
              </w:rPr>
              <w:t>King of the Lake Winner (</w:t>
            </w:r>
            <w:r w:rsidR="003B74E1">
              <w:rPr>
                <w:b/>
              </w:rPr>
              <w:t>5</w:t>
            </w:r>
            <w:r w:rsidR="00F86173">
              <w:rPr>
                <w:b/>
              </w:rPr>
              <w:t xml:space="preserve"> times</w:t>
            </w:r>
            <w:r>
              <w:rPr>
                <w:b/>
              </w:rPr>
              <w:t>) – Mr. Heater</w:t>
            </w:r>
          </w:p>
          <w:p w:rsidR="008B01AE" w:rsidRDefault="00601CAB" w:rsidP="00601CAB">
            <w:r>
              <w:t>January 22, 2017</w:t>
            </w:r>
            <w:r w:rsidR="006676B9">
              <w:t>-Feb. 28, 2019</w:t>
            </w:r>
          </w:p>
          <w:p w:rsidR="00F86173" w:rsidRDefault="00F86173" w:rsidP="00601CAB">
            <w:pPr>
              <w:rPr>
                <w:b/>
              </w:rPr>
            </w:pPr>
            <w:r>
              <w:rPr>
                <w:b/>
              </w:rPr>
              <w:lastRenderedPageBreak/>
              <w:t>MN Master Angler (3 Species)</w:t>
            </w:r>
          </w:p>
          <w:p w:rsidR="008B01AE" w:rsidRDefault="00F86173" w:rsidP="00A53FC9">
            <w:r>
              <w:t>January, 2017 – Present</w:t>
            </w:r>
          </w:p>
          <w:p w:rsidR="00A53FC9" w:rsidRDefault="00A53FC9" w:rsidP="006676B9">
            <w:r w:rsidRPr="00A53FC9">
              <w:rPr>
                <w:b/>
                <w:u w:val="single"/>
              </w:rPr>
              <w:t>Sponsors:</w:t>
            </w:r>
            <w:r w:rsidR="006676B9">
              <w:t xml:space="preserve"> </w:t>
            </w:r>
            <w:r>
              <w:t>Lindy Legendary Fishing</w:t>
            </w:r>
            <w:r w:rsidR="006676B9">
              <w:t xml:space="preserve"> Tackle, </w:t>
            </w:r>
            <w:proofErr w:type="spellStart"/>
            <w:r>
              <w:t>Smit</w:t>
            </w:r>
            <w:r w:rsidR="006676B9">
              <w:t>hwick</w:t>
            </w:r>
            <w:proofErr w:type="spellEnd"/>
            <w:r w:rsidR="006676B9">
              <w:t xml:space="preserve"> Lure Co., </w:t>
            </w:r>
            <w:proofErr w:type="spellStart"/>
            <w:r w:rsidR="006676B9">
              <w:t>Booyah</w:t>
            </w:r>
            <w:proofErr w:type="spellEnd"/>
            <w:r w:rsidR="006676B9">
              <w:t xml:space="preserve"> Bait Co., </w:t>
            </w:r>
            <w:proofErr w:type="spellStart"/>
            <w:r>
              <w:t>Vexan</w:t>
            </w:r>
            <w:proofErr w:type="spellEnd"/>
            <w:r>
              <w:t xml:space="preserve"> Fishing, </w:t>
            </w:r>
            <w:r w:rsidR="006676B9">
              <w:t xml:space="preserve">Amped Outdoors, Flambeau Outdoors, Mister Twister, </w:t>
            </w:r>
            <w:proofErr w:type="spellStart"/>
            <w:r w:rsidR="006676B9">
              <w:t>Mepps</w:t>
            </w:r>
            <w:proofErr w:type="spellEnd"/>
            <w:r w:rsidR="006676B9">
              <w:t>, Jiffy, Garmin</w:t>
            </w:r>
          </w:p>
        </w:tc>
      </w:tr>
    </w:tbl>
    <w:p w:rsidR="00A53FC9" w:rsidRDefault="001965B4" w:rsidP="005062D0">
      <w:pPr>
        <w:pStyle w:val="ListParagraph"/>
        <w:numPr>
          <w:ilvl w:val="0"/>
          <w:numId w:val="29"/>
        </w:numPr>
      </w:pPr>
      <w:r>
        <w:lastRenderedPageBreak/>
        <w:t>Feel free to check out my fishing albums from my personal Facebook profile as well. Here is the</w:t>
      </w:r>
      <w:r w:rsidR="006676B9">
        <w:t xml:space="preserve"> link for the </w:t>
      </w:r>
      <w:r w:rsidR="005062D0">
        <w:t xml:space="preserve">profile: </w:t>
      </w:r>
      <w:hyperlink r:id="rId13" w:history="1">
        <w:r w:rsidR="005062D0" w:rsidRPr="0010214E">
          <w:rPr>
            <w:rStyle w:val="Hyperlink"/>
          </w:rPr>
          <w:t>https://www.facebook.com/dustin.monson.9</w:t>
        </w:r>
      </w:hyperlink>
      <w:r w:rsidR="005062D0">
        <w:t xml:space="preserve"> </w:t>
      </w:r>
    </w:p>
    <w:p w:rsidR="007335E3" w:rsidRDefault="007335E3" w:rsidP="007335E3">
      <w:pPr>
        <w:pStyle w:val="ListParagraph"/>
      </w:pPr>
    </w:p>
    <w:p w:rsidR="00A53FC9" w:rsidRDefault="00A53FC9" w:rsidP="00A53FC9">
      <w:pPr>
        <w:pStyle w:val="ListParagraph"/>
        <w:rPr>
          <w:u w:val="single"/>
        </w:rPr>
      </w:pPr>
      <w:r w:rsidRPr="00A53FC9">
        <w:rPr>
          <w:u w:val="single"/>
        </w:rPr>
        <w:t>Misc. Photos</w:t>
      </w:r>
      <w:r>
        <w:rPr>
          <w:u w:val="single"/>
        </w:rPr>
        <w:t xml:space="preserve"> </w:t>
      </w:r>
    </w:p>
    <w:p w:rsidR="00A53FC9" w:rsidRDefault="006676B9" w:rsidP="007335E3">
      <w:pPr>
        <w:pStyle w:val="ListParagraph"/>
        <w:jc w:val="both"/>
        <w:rPr>
          <w:noProof/>
          <w:lang w:eastAsia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05pt;height:118.9pt">
            <v:imagedata r:id="rId14" o:title="16112785_10211777842703051_4771047138314149657_o"/>
          </v:shape>
        </w:pict>
      </w:r>
      <w:r w:rsidR="00A53FC9">
        <w:t xml:space="preserve"> </w:t>
      </w:r>
      <w:r>
        <w:pict>
          <v:shape id="_x0000_i1026" type="#_x0000_t75" style="width:95.45pt;height:118.9pt">
            <v:imagedata r:id="rId15" o:title="19029198_10213239558645036_6154720970242910700_n"/>
          </v:shape>
        </w:pict>
      </w:r>
      <w:r w:rsidR="009F5806">
        <w:t xml:space="preserve">  </w:t>
      </w:r>
      <w:r w:rsidR="00F7588B">
        <w:rPr>
          <w:noProof/>
          <w:lang w:eastAsia="en-US"/>
        </w:rPr>
        <w:drawing>
          <wp:inline distT="0" distB="0" distL="0" distR="0">
            <wp:extent cx="1360564" cy="1435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2_204633_0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46" cy="14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i1027" type="#_x0000_t75" style="width:156.55pt;height:118.05pt">
            <v:imagedata r:id="rId17" o:title="16422930_10211940348605597_7616412794655389294_o"/>
          </v:shape>
        </w:pict>
      </w:r>
      <w:r w:rsidR="00FC1EF8">
        <w:t xml:space="preserve">       </w:t>
      </w:r>
      <w:r w:rsidR="009F5806">
        <w:t xml:space="preserve"> </w:t>
      </w:r>
      <w:r>
        <w:pict>
          <v:shape id="_x0000_i1028" type="#_x0000_t75" style="width:120.55pt;height:120.55pt">
            <v:imagedata r:id="rId18" o:title="19264530_10213375605326118_8144998528379571383_o"/>
          </v:shape>
        </w:pict>
      </w:r>
      <w:r w:rsidR="00FC1EF8">
        <w:t xml:space="preserve">      </w:t>
      </w:r>
      <w:r w:rsidR="00F7588B">
        <w:rPr>
          <w:noProof/>
          <w:lang w:eastAsia="en-US"/>
        </w:rPr>
        <w:t xml:space="preserve"> </w:t>
      </w:r>
      <w:r w:rsidR="007335E3">
        <w:rPr>
          <w:noProof/>
          <w:lang w:eastAsia="en-US"/>
        </w:rPr>
        <w:t xml:space="preserve"> </w:t>
      </w:r>
      <w:r w:rsidR="00F7588B">
        <w:rPr>
          <w:noProof/>
          <w:lang w:eastAsia="en-US"/>
        </w:rPr>
        <w:drawing>
          <wp:inline distT="0" distB="0" distL="0" distR="0">
            <wp:extent cx="1765331" cy="1516469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52589_10215338043945857_8560799297375652209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16" cy="152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AB" w:rsidRDefault="00AC7DAB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Thank you for </w:t>
      </w:r>
      <w:r w:rsidR="007335E3">
        <w:rPr>
          <w:noProof/>
          <w:lang w:eastAsia="en-US"/>
        </w:rPr>
        <w:t>your time, I look forward to hearing from you</w:t>
      </w:r>
      <w:r>
        <w:rPr>
          <w:noProof/>
          <w:lang w:eastAsia="en-US"/>
        </w:rPr>
        <w:t>!</w:t>
      </w:r>
    </w:p>
    <w:p w:rsidR="00AC7DAB" w:rsidRDefault="00AC7DAB" w:rsidP="009F5806">
      <w:pPr>
        <w:pStyle w:val="ListParagraph"/>
        <w:jc w:val="both"/>
        <w:rPr>
          <w:noProof/>
          <w:lang w:eastAsia="en-US"/>
        </w:rPr>
      </w:pPr>
    </w:p>
    <w:p w:rsidR="005062D0" w:rsidRDefault="005062D0" w:rsidP="009F5806">
      <w:pPr>
        <w:pStyle w:val="ListParagraph"/>
        <w:jc w:val="both"/>
        <w:rPr>
          <w:noProof/>
          <w:lang w:eastAsia="en-US"/>
        </w:rPr>
      </w:pPr>
    </w:p>
    <w:p w:rsidR="00AC7DAB" w:rsidRDefault="005062D0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>Respectfully,</w:t>
      </w:r>
    </w:p>
    <w:p w:rsidR="007335E3" w:rsidRDefault="007335E3" w:rsidP="009F5806">
      <w:pPr>
        <w:pStyle w:val="ListParagraph"/>
        <w:jc w:val="both"/>
        <w:rPr>
          <w:noProof/>
          <w:lang w:eastAsia="en-US"/>
        </w:rPr>
      </w:pPr>
    </w:p>
    <w:p w:rsidR="005062D0" w:rsidRDefault="005062D0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>Dustin Monson</w:t>
      </w:r>
    </w:p>
    <w:p w:rsidR="00AC7DAB" w:rsidRDefault="00AC7DAB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>Hawg Hunterz</w:t>
      </w:r>
      <w:r w:rsidR="005062D0">
        <w:rPr>
          <w:noProof/>
          <w:lang w:eastAsia="en-US"/>
        </w:rPr>
        <w:t xml:space="preserve"> Guide Service</w:t>
      </w:r>
    </w:p>
    <w:p w:rsidR="007335E3" w:rsidRDefault="007335E3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>11943 Pepperidge Rd</w:t>
      </w:r>
    </w:p>
    <w:p w:rsidR="007335E3" w:rsidRDefault="007335E3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>Brainerd, MN 56401</w:t>
      </w:r>
    </w:p>
    <w:p w:rsidR="007335E3" w:rsidRDefault="007335E3" w:rsidP="009F5806">
      <w:pPr>
        <w:pStyle w:val="ListParagraph"/>
        <w:jc w:val="both"/>
        <w:rPr>
          <w:noProof/>
          <w:lang w:eastAsia="en-US"/>
        </w:rPr>
      </w:pPr>
      <w:r>
        <w:rPr>
          <w:noProof/>
          <w:lang w:eastAsia="en-US"/>
        </w:rPr>
        <w:t>Ph: 320-293-2442</w:t>
      </w:r>
    </w:p>
    <w:p w:rsidR="00AC7DAB" w:rsidRPr="00AC7DAB" w:rsidRDefault="00AC7DAB" w:rsidP="00AC7DAB">
      <w:pPr>
        <w:pStyle w:val="ListParagraph"/>
        <w:jc w:val="right"/>
        <w:rPr>
          <w:sz w:val="16"/>
          <w:szCs w:val="16"/>
        </w:rPr>
      </w:pPr>
    </w:p>
    <w:sectPr w:rsidR="00AC7DAB" w:rsidRPr="00AC7DAB">
      <w:headerReference w:type="default" r:id="rId20"/>
      <w:footerReference w:type="default" r:id="rId21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3E6" w:rsidRDefault="00EE03E6">
      <w:pPr>
        <w:spacing w:after="0" w:line="240" w:lineRule="auto"/>
      </w:pPr>
      <w:r>
        <w:separator/>
      </w:r>
    </w:p>
  </w:endnote>
  <w:endnote w:type="continuationSeparator" w:id="0">
    <w:p w:rsidR="00EE03E6" w:rsidRDefault="00EE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1AE" w:rsidRDefault="008B01AE"/>
  <w:p w:rsidR="008B01AE" w:rsidRDefault="00F77B97">
    <w:pPr>
      <w:pStyle w:val="FooterOdd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062D0" w:rsidRPr="005062D0"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3E6" w:rsidRDefault="00EE03E6">
      <w:pPr>
        <w:spacing w:after="0" w:line="240" w:lineRule="auto"/>
      </w:pPr>
      <w:r>
        <w:separator/>
      </w:r>
    </w:p>
  </w:footnote>
  <w:footnote w:type="continuationSeparator" w:id="0">
    <w:p w:rsidR="00EE03E6" w:rsidRDefault="00EE0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Author"/>
      <w:id w:val="5384246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8B01AE" w:rsidRDefault="008022B8">
        <w:pPr>
          <w:pStyle w:val="HeaderOdd"/>
        </w:pPr>
        <w:r>
          <w:t>Dustin Monson</w:t>
        </w:r>
      </w:p>
    </w:sdtContent>
  </w:sdt>
  <w:p w:rsidR="008B01AE" w:rsidRDefault="008B01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C880799"/>
    <w:multiLevelType w:val="hybridMultilevel"/>
    <w:tmpl w:val="67A4916E"/>
    <w:lvl w:ilvl="0" w:tplc="CB423BDA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6F573C6"/>
    <w:multiLevelType w:val="hybridMultilevel"/>
    <w:tmpl w:val="4D32FDD8"/>
    <w:lvl w:ilvl="0" w:tplc="D19E5B8A">
      <w:start w:val="1"/>
      <w:numFmt w:val="bullet"/>
      <w:pStyle w:val="NormalIndent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611C4993"/>
    <w:multiLevelType w:val="hybridMultilevel"/>
    <w:tmpl w:val="A06A8AC2"/>
    <w:lvl w:ilvl="0" w:tplc="A0FC8E10">
      <w:start w:val="20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3568CB"/>
    <w:multiLevelType w:val="hybridMultilevel"/>
    <w:tmpl w:val="F992E626"/>
    <w:lvl w:ilvl="0" w:tplc="4C167BEE">
      <w:start w:val="20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5"/>
  </w:num>
  <w:num w:numId="20">
    <w:abstractNumId w:val="7"/>
  </w:num>
  <w:num w:numId="21">
    <w:abstractNumId w:val="6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5"/>
  </w:num>
  <w:num w:numId="27">
    <w:abstractNumId w:val="7"/>
  </w:num>
  <w:num w:numId="28">
    <w:abstractNumId w:val="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DateAndTime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2B8"/>
    <w:rsid w:val="001376BD"/>
    <w:rsid w:val="001965B4"/>
    <w:rsid w:val="003001D1"/>
    <w:rsid w:val="003B74E1"/>
    <w:rsid w:val="00435C02"/>
    <w:rsid w:val="005062D0"/>
    <w:rsid w:val="00536E1F"/>
    <w:rsid w:val="005A3D45"/>
    <w:rsid w:val="00601CAB"/>
    <w:rsid w:val="00637AC2"/>
    <w:rsid w:val="006676B9"/>
    <w:rsid w:val="00693D2B"/>
    <w:rsid w:val="007335E3"/>
    <w:rsid w:val="008022B8"/>
    <w:rsid w:val="00866596"/>
    <w:rsid w:val="008B01AE"/>
    <w:rsid w:val="009F5806"/>
    <w:rsid w:val="00A53FC9"/>
    <w:rsid w:val="00AC7DAB"/>
    <w:rsid w:val="00B14F17"/>
    <w:rsid w:val="00D2668D"/>
    <w:rsid w:val="00DE5B0B"/>
    <w:rsid w:val="00E348B9"/>
    <w:rsid w:val="00EB4C32"/>
    <w:rsid w:val="00EE03E6"/>
    <w:rsid w:val="00F7588B"/>
    <w:rsid w:val="00F77B97"/>
    <w:rsid w:val="00F86173"/>
    <w:rsid w:val="00FC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paragraph" w:customStyle="1" w:styleId="Section">
    <w:name w:val="Section"/>
    <w:basedOn w:val="Normal"/>
    <w:uiPriority w:val="2"/>
    <w:qFormat/>
    <w:pPr>
      <w:spacing w:before="480" w:after="40" w:line="240" w:lineRule="auto"/>
    </w:pPr>
    <w:rPr>
      <w:b/>
      <w:caps/>
      <w:color w:val="DD8047" w:themeColor="accent2"/>
      <w:spacing w:val="60"/>
      <w:sz w:val="24"/>
    </w:rPr>
  </w:style>
  <w:style w:type="paragraph" w:customStyle="1" w:styleId="Subsection">
    <w:name w:val="Subsection"/>
    <w:basedOn w:val="Normal"/>
    <w:uiPriority w:val="3"/>
    <w:qFormat/>
    <w:pPr>
      <w:spacing w:after="40"/>
    </w:pPr>
    <w:rPr>
      <w:b/>
      <w:color w:val="94B6D2" w:themeColor="accent1"/>
      <w:spacing w:val="30"/>
      <w:sz w:val="24"/>
    </w:rPr>
  </w:style>
  <w:style w:type="paragraph" w:styleId="ListBullet">
    <w:name w:val="List Bullet"/>
    <w:basedOn w:val="Normal"/>
    <w:uiPriority w:val="36"/>
    <w:unhideWhenUsed/>
    <w:qFormat/>
    <w:pPr>
      <w:numPr>
        <w:numId w:val="21"/>
      </w:numPr>
    </w:pPr>
    <w:rPr>
      <w:sz w:val="24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aliases w:val="Block Quote"/>
    <w:uiPriority w:val="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hAnsiTheme="majorHAnsi" w:cs="Times New Roman"/>
      <w:caps/>
      <w:color w:val="775F55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cs="Times New Roman"/>
      <w:b/>
      <w:color w:val="94B6D2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unhideWhenUsed/>
    <w:pPr>
      <w:ind w:left="360" w:hanging="360"/>
    </w:pPr>
  </w:style>
  <w:style w:type="paragraph" w:styleId="List2">
    <w:name w:val="List 2"/>
    <w:basedOn w:val="Normal"/>
    <w:uiPriority w:val="99"/>
    <w:unhideWhenUsed/>
    <w:pPr>
      <w:ind w:left="720" w:hanging="360"/>
    </w:pPr>
  </w:style>
  <w:style w:type="paragraph" w:styleId="ListBullet2">
    <w:name w:val="List Bullet 2"/>
    <w:basedOn w:val="Normal"/>
    <w:uiPriority w:val="36"/>
    <w:unhideWhenUsed/>
    <w:qFormat/>
    <w:pPr>
      <w:numPr>
        <w:numId w:val="22"/>
      </w:numPr>
    </w:pPr>
    <w:rPr>
      <w:color w:val="94B6D2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23"/>
      </w:numPr>
    </w:pPr>
    <w:rPr>
      <w:color w:val="DD8047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24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25"/>
      </w:numPr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pPr>
      <w:numPr>
        <w:numId w:val="27"/>
      </w:numPr>
      <w:spacing w:line="300" w:lineRule="auto"/>
      <w:contextualSpacing/>
    </w:pPr>
  </w:style>
  <w:style w:type="paragraph" w:customStyle="1" w:styleId="PersonalName">
    <w:name w:val="Personal Name"/>
    <w:basedOn w:val="Normal"/>
    <w:uiPriority w:val="1"/>
    <w:qFormat/>
    <w:pPr>
      <w:spacing w:after="0"/>
    </w:pPr>
    <w:rPr>
      <w:color w:val="FFFFFF" w:themeColor="background1"/>
      <w:sz w:val="40"/>
    </w:rPr>
  </w:style>
  <w:style w:type="paragraph" w:customStyle="1" w:styleId="SendersAddress">
    <w:name w:val="Sender's Address"/>
    <w:basedOn w:val="NoSpacing"/>
    <w:uiPriority w:val="4"/>
    <w:qFormat/>
    <w:pPr>
      <w:spacing w:before="240"/>
      <w:contextualSpacing/>
    </w:pPr>
    <w:rPr>
      <w:color w:val="775F55" w:themeColor="text2"/>
    </w:rPr>
  </w:style>
  <w:style w:type="character" w:styleId="Strong">
    <w:name w:val="Strong"/>
    <w:uiPriority w:val="22"/>
    <w:qFormat/>
    <w:rPr>
      <w:rFonts w:asciiTheme="minorHAnsi" w:hAnsiTheme="minorHAnsi"/>
      <w:b/>
      <w:color w:val="DD8047" w:themeColor="accent2"/>
    </w:rPr>
  </w:style>
  <w:style w:type="paragraph" w:styleId="Subtitle">
    <w:name w:val="Subtitle"/>
    <w:basedOn w:val="Normal"/>
    <w:link w:val="SubtitleChar"/>
    <w:uiPriority w:val="11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itle">
    <w:name w:val="Title"/>
    <w:basedOn w:val="Normal"/>
    <w:link w:val="TitleChar"/>
    <w:uiPriority w:val="10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775F55" w:themeColor="text2"/>
      <w:sz w:val="72"/>
      <w:szCs w:val="48"/>
      <w:lang w:eastAsia="ja-JP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Date">
    <w:name w:val="Date"/>
    <w:basedOn w:val="NoSpacing"/>
    <w:next w:val="Normal"/>
    <w:link w:val="DateChar"/>
    <w:uiPriority w:val="99"/>
    <w:unhideWhenUsed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Pr>
      <w:rFonts w:cs="Times New Roman"/>
      <w:b/>
      <w:color w:val="FFFFFF" w:themeColor="background1"/>
      <w:sz w:val="23"/>
      <w:szCs w:val="20"/>
      <w:lang w:eastAsia="ja-JP"/>
    </w:rPr>
  </w:style>
  <w:style w:type="paragraph" w:customStyle="1" w:styleId="FooterEven">
    <w:name w:val="Footer Even"/>
    <w:basedOn w:val="Normal"/>
    <w:uiPriority w:val="39"/>
    <w:semiHidden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Spacing"/>
    <w:uiPriority w:val="39"/>
    <w:semiHidden/>
    <w:unhideWhenUsed/>
    <w:qFormat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HeaderOdd">
    <w:name w:val="Header Odd"/>
    <w:basedOn w:val="NoSpacing"/>
    <w:unhideWhenUsed/>
    <w:qFormat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SenderAddress">
    <w:name w:val="Sender Address"/>
    <w:basedOn w:val="NoSpacing"/>
    <w:uiPriority w:val="2"/>
    <w:unhideWhenUsed/>
    <w:qFormat/>
  </w:style>
  <w:style w:type="paragraph" w:customStyle="1" w:styleId="CompanyName">
    <w:name w:val="Company Name"/>
    <w:basedOn w:val="Normal"/>
    <w:uiPriority w:val="4"/>
    <w:qFormat/>
    <w:pPr>
      <w:spacing w:after="0"/>
    </w:pPr>
    <w:rPr>
      <w:b/>
      <w:color w:val="775F55" w:themeColor="text2"/>
      <w:sz w:val="36"/>
      <w:szCs w:val="36"/>
    </w:rPr>
  </w:style>
  <w:style w:type="table" w:styleId="ColorfulGrid">
    <w:name w:val="Colorful Grid"/>
    <w:basedOn w:val="TableNormal"/>
    <w:uiPriority w:val="40"/>
    <w:rsid w:val="00667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paragraph" w:customStyle="1" w:styleId="Section">
    <w:name w:val="Section"/>
    <w:basedOn w:val="Normal"/>
    <w:uiPriority w:val="2"/>
    <w:qFormat/>
    <w:pPr>
      <w:spacing w:before="480" w:after="40" w:line="240" w:lineRule="auto"/>
    </w:pPr>
    <w:rPr>
      <w:b/>
      <w:caps/>
      <w:color w:val="DD8047" w:themeColor="accent2"/>
      <w:spacing w:val="60"/>
      <w:sz w:val="24"/>
    </w:rPr>
  </w:style>
  <w:style w:type="paragraph" w:customStyle="1" w:styleId="Subsection">
    <w:name w:val="Subsection"/>
    <w:basedOn w:val="Normal"/>
    <w:uiPriority w:val="3"/>
    <w:qFormat/>
    <w:pPr>
      <w:spacing w:after="40"/>
    </w:pPr>
    <w:rPr>
      <w:b/>
      <w:color w:val="94B6D2" w:themeColor="accent1"/>
      <w:spacing w:val="30"/>
      <w:sz w:val="24"/>
    </w:rPr>
  </w:style>
  <w:style w:type="paragraph" w:styleId="ListBullet">
    <w:name w:val="List Bullet"/>
    <w:basedOn w:val="Normal"/>
    <w:uiPriority w:val="36"/>
    <w:unhideWhenUsed/>
    <w:qFormat/>
    <w:pPr>
      <w:numPr>
        <w:numId w:val="21"/>
      </w:numPr>
    </w:pPr>
    <w:rPr>
      <w:sz w:val="24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aliases w:val="Block Quote"/>
    <w:uiPriority w:val="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hAnsiTheme="majorHAnsi" w:cs="Times New Roman"/>
      <w:caps/>
      <w:color w:val="775F55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cs="Times New Roman"/>
      <w:b/>
      <w:color w:val="94B6D2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cs="Times New Roman"/>
      <w:b/>
      <w:color w:val="000000" w:themeColor="text1"/>
      <w:spacing w:val="10"/>
      <w:sz w:val="23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775F55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unhideWhenUsed/>
    <w:pPr>
      <w:ind w:left="360" w:hanging="360"/>
    </w:pPr>
  </w:style>
  <w:style w:type="paragraph" w:styleId="List2">
    <w:name w:val="List 2"/>
    <w:basedOn w:val="Normal"/>
    <w:uiPriority w:val="99"/>
    <w:unhideWhenUsed/>
    <w:pPr>
      <w:ind w:left="720" w:hanging="360"/>
    </w:pPr>
  </w:style>
  <w:style w:type="paragraph" w:styleId="ListBullet2">
    <w:name w:val="List Bullet 2"/>
    <w:basedOn w:val="Normal"/>
    <w:uiPriority w:val="36"/>
    <w:unhideWhenUsed/>
    <w:qFormat/>
    <w:pPr>
      <w:numPr>
        <w:numId w:val="22"/>
      </w:numPr>
    </w:pPr>
    <w:rPr>
      <w:color w:val="94B6D2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23"/>
      </w:numPr>
    </w:pPr>
    <w:rPr>
      <w:color w:val="DD8047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24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25"/>
      </w:numPr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pPr>
      <w:numPr>
        <w:numId w:val="27"/>
      </w:numPr>
      <w:spacing w:line="300" w:lineRule="auto"/>
      <w:contextualSpacing/>
    </w:pPr>
  </w:style>
  <w:style w:type="paragraph" w:customStyle="1" w:styleId="PersonalName">
    <w:name w:val="Personal Name"/>
    <w:basedOn w:val="Normal"/>
    <w:uiPriority w:val="1"/>
    <w:qFormat/>
    <w:pPr>
      <w:spacing w:after="0"/>
    </w:pPr>
    <w:rPr>
      <w:color w:val="FFFFFF" w:themeColor="background1"/>
      <w:sz w:val="40"/>
    </w:rPr>
  </w:style>
  <w:style w:type="paragraph" w:customStyle="1" w:styleId="SendersAddress">
    <w:name w:val="Sender's Address"/>
    <w:basedOn w:val="NoSpacing"/>
    <w:uiPriority w:val="4"/>
    <w:qFormat/>
    <w:pPr>
      <w:spacing w:before="240"/>
      <w:contextualSpacing/>
    </w:pPr>
    <w:rPr>
      <w:color w:val="775F55" w:themeColor="text2"/>
    </w:rPr>
  </w:style>
  <w:style w:type="character" w:styleId="Strong">
    <w:name w:val="Strong"/>
    <w:uiPriority w:val="22"/>
    <w:qFormat/>
    <w:rPr>
      <w:rFonts w:asciiTheme="minorHAnsi" w:hAnsiTheme="minorHAnsi"/>
      <w:b/>
      <w:color w:val="DD8047" w:themeColor="accent2"/>
    </w:rPr>
  </w:style>
  <w:style w:type="paragraph" w:styleId="Subtitle">
    <w:name w:val="Subtitle"/>
    <w:basedOn w:val="Normal"/>
    <w:link w:val="SubtitleChar"/>
    <w:uiPriority w:val="11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  <w:lang w:eastAsia="ja-JP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itle">
    <w:name w:val="Title"/>
    <w:basedOn w:val="Normal"/>
    <w:link w:val="TitleChar"/>
    <w:uiPriority w:val="10"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775F55" w:themeColor="text2"/>
      <w:sz w:val="72"/>
      <w:szCs w:val="48"/>
      <w:lang w:eastAsia="ja-JP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Date">
    <w:name w:val="Date"/>
    <w:basedOn w:val="NoSpacing"/>
    <w:next w:val="Normal"/>
    <w:link w:val="DateChar"/>
    <w:uiPriority w:val="99"/>
    <w:unhideWhenUsed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Pr>
      <w:rFonts w:cs="Times New Roman"/>
      <w:b/>
      <w:color w:val="FFFFFF" w:themeColor="background1"/>
      <w:sz w:val="23"/>
      <w:szCs w:val="20"/>
      <w:lang w:eastAsia="ja-JP"/>
    </w:rPr>
  </w:style>
  <w:style w:type="paragraph" w:customStyle="1" w:styleId="FooterEven">
    <w:name w:val="Footer Even"/>
    <w:basedOn w:val="Normal"/>
    <w:uiPriority w:val="39"/>
    <w:semiHidden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HeaderEven">
    <w:name w:val="Header Even"/>
    <w:basedOn w:val="NoSpacing"/>
    <w:uiPriority w:val="39"/>
    <w:semiHidden/>
    <w:unhideWhenUsed/>
    <w:qFormat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HeaderOdd">
    <w:name w:val="Header Odd"/>
    <w:basedOn w:val="NoSpacing"/>
    <w:unhideWhenUsed/>
    <w:qFormat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SenderAddress">
    <w:name w:val="Sender Address"/>
    <w:basedOn w:val="NoSpacing"/>
    <w:uiPriority w:val="2"/>
    <w:unhideWhenUsed/>
    <w:qFormat/>
  </w:style>
  <w:style w:type="paragraph" w:customStyle="1" w:styleId="CompanyName">
    <w:name w:val="Company Name"/>
    <w:basedOn w:val="Normal"/>
    <w:uiPriority w:val="4"/>
    <w:qFormat/>
    <w:pPr>
      <w:spacing w:after="0"/>
    </w:pPr>
    <w:rPr>
      <w:b/>
      <w:color w:val="775F55" w:themeColor="text2"/>
      <w:sz w:val="36"/>
      <w:szCs w:val="36"/>
    </w:rPr>
  </w:style>
  <w:style w:type="table" w:styleId="ColorfulGrid">
    <w:name w:val="Colorful Grid"/>
    <w:basedOn w:val="TableNormal"/>
    <w:uiPriority w:val="40"/>
    <w:rsid w:val="00667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dustin.monson.9" TargetMode="Externa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facebook.com/hawghunterzguideservice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awghunterzguideservice.weebly.com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stin\AppData\Roaming\Microsoft\Templates\Media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6C647D6BC141D9A1D7D4AC24222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0897-A71E-4083-B657-DFC47A95659E}"/>
      </w:docPartPr>
      <w:docPartBody>
        <w:p w:rsidR="00BE3164" w:rsidRDefault="00C34ACF">
          <w:pPr>
            <w:pStyle w:val="AD6C647D6BC141D9A1D7D4AC242224C5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370CFD00CA6F404C8ECDB029F6280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BE7D5-F2A9-442D-A655-3B0746AC84D0}"/>
      </w:docPartPr>
      <w:docPartBody>
        <w:p w:rsidR="00BE3164" w:rsidRDefault="00C34ACF">
          <w:pPr>
            <w:pStyle w:val="370CFD00CA6F404C8ECDB029F628011A"/>
          </w:pPr>
          <w:r>
            <w:t>[Type your name]</w:t>
          </w:r>
        </w:p>
      </w:docPartBody>
    </w:docPart>
    <w:docPart>
      <w:docPartPr>
        <w:name w:val="82BAB9F9DF8C4067A3BF6C71533E8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264B-8DA4-4E01-91C2-60CCBE0C3FF7}"/>
      </w:docPartPr>
      <w:docPartBody>
        <w:p w:rsidR="00BE3164" w:rsidRDefault="00C34ACF">
          <w:pPr>
            <w:pStyle w:val="82BAB9F9DF8C4067A3BF6C71533E8AA7"/>
          </w:pPr>
          <w:r>
            <w:t>[Select the Date]</w:t>
          </w:r>
        </w:p>
      </w:docPartBody>
    </w:docPart>
    <w:docPart>
      <w:docPartPr>
        <w:name w:val="15B5AF6EB9554F0FAFE5D41D3D0F1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8D3F8-FE30-4822-8003-BB444A898E4A}"/>
      </w:docPartPr>
      <w:docPartBody>
        <w:p w:rsidR="00BE3164" w:rsidRDefault="00C34ACF">
          <w:pPr>
            <w:pStyle w:val="15B5AF6EB9554F0FAFE5D41D3D0F1FA5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ACF"/>
    <w:rsid w:val="00140E0E"/>
    <w:rsid w:val="007857FB"/>
    <w:rsid w:val="00A3690C"/>
    <w:rsid w:val="00B8749E"/>
    <w:rsid w:val="00BE3164"/>
    <w:rsid w:val="00C34ACF"/>
    <w:rsid w:val="00CC267C"/>
    <w:rsid w:val="00E6745E"/>
    <w:rsid w:val="00FE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AD6C647D6BC141D9A1D7D4AC242224C5">
    <w:name w:val="AD6C647D6BC141D9A1D7D4AC242224C5"/>
  </w:style>
  <w:style w:type="paragraph" w:customStyle="1" w:styleId="370CFD00CA6F404C8ECDB029F628011A">
    <w:name w:val="370CFD00CA6F404C8ECDB029F628011A"/>
  </w:style>
  <w:style w:type="paragraph" w:customStyle="1" w:styleId="82BAB9F9DF8C4067A3BF6C71533E8AA7">
    <w:name w:val="82BAB9F9DF8C4067A3BF6C71533E8AA7"/>
  </w:style>
  <w:style w:type="paragraph" w:customStyle="1" w:styleId="B58C5C79C7304789B9419783B12A0276">
    <w:name w:val="B58C5C79C7304789B9419783B12A0276"/>
  </w:style>
  <w:style w:type="paragraph" w:customStyle="1" w:styleId="AF3D84F3220F4550BB84C23DB4B4BAAA">
    <w:name w:val="AF3D84F3220F4550BB84C23DB4B4BAAA"/>
  </w:style>
  <w:style w:type="paragraph" w:customStyle="1" w:styleId="CB9158A0B2FF494F981FC69A333A45A2">
    <w:name w:val="CB9158A0B2FF494F981FC69A333A45A2"/>
  </w:style>
  <w:style w:type="paragraph" w:customStyle="1" w:styleId="CD4DE2D444BF4A3CAC24C9A5E8017F76">
    <w:name w:val="CD4DE2D444BF4A3CAC24C9A5E8017F76"/>
  </w:style>
  <w:style w:type="paragraph" w:customStyle="1" w:styleId="A4895269D75D4088982321FA33678150">
    <w:name w:val="A4895269D75D4088982321FA33678150"/>
  </w:style>
  <w:style w:type="paragraph" w:customStyle="1" w:styleId="0159A721C4EC4EEAB6386BB81B1039F5">
    <w:name w:val="0159A721C4EC4EEAB6386BB81B1039F5"/>
  </w:style>
  <w:style w:type="paragraph" w:customStyle="1" w:styleId="1C9867138BA24D7BA8C5B2B0FE81E53E">
    <w:name w:val="1C9867138BA24D7BA8C5B2B0FE81E53E"/>
  </w:style>
  <w:style w:type="paragraph" w:customStyle="1" w:styleId="C9FE1735EC48471A8C9883956734FA8D">
    <w:name w:val="C9FE1735EC48471A8C9883956734FA8D"/>
  </w:style>
  <w:style w:type="paragraph" w:customStyle="1" w:styleId="C070546A82884EFE8760E3826EEB31E3">
    <w:name w:val="C070546A82884EFE8760E3826EEB31E3"/>
  </w:style>
  <w:style w:type="paragraph" w:customStyle="1" w:styleId="15B5AF6EB9554F0FAFE5D41D3D0F1FA5">
    <w:name w:val="15B5AF6EB9554F0FAFE5D41D3D0F1FA5"/>
  </w:style>
  <w:style w:type="paragraph" w:customStyle="1" w:styleId="B777460B0DF74452BC26380AC3B24C25">
    <w:name w:val="B777460B0DF74452BC26380AC3B24C25"/>
  </w:style>
  <w:style w:type="paragraph" w:customStyle="1" w:styleId="19EE35ACEACE4F12AE5D6F603E0F0F6E">
    <w:name w:val="19EE35ACEACE4F12AE5D6F603E0F0F6E"/>
  </w:style>
  <w:style w:type="paragraph" w:customStyle="1" w:styleId="273291E60E7F4074BEB13DD109F448FD">
    <w:name w:val="273291E60E7F4074BEB13DD109F448FD"/>
  </w:style>
  <w:style w:type="paragraph" w:customStyle="1" w:styleId="C19D2A924EC14036BB2F5C9E029FF056">
    <w:name w:val="C19D2A924EC14036BB2F5C9E029FF05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AD6C647D6BC141D9A1D7D4AC242224C5">
    <w:name w:val="AD6C647D6BC141D9A1D7D4AC242224C5"/>
  </w:style>
  <w:style w:type="paragraph" w:customStyle="1" w:styleId="370CFD00CA6F404C8ECDB029F628011A">
    <w:name w:val="370CFD00CA6F404C8ECDB029F628011A"/>
  </w:style>
  <w:style w:type="paragraph" w:customStyle="1" w:styleId="82BAB9F9DF8C4067A3BF6C71533E8AA7">
    <w:name w:val="82BAB9F9DF8C4067A3BF6C71533E8AA7"/>
  </w:style>
  <w:style w:type="paragraph" w:customStyle="1" w:styleId="B58C5C79C7304789B9419783B12A0276">
    <w:name w:val="B58C5C79C7304789B9419783B12A0276"/>
  </w:style>
  <w:style w:type="paragraph" w:customStyle="1" w:styleId="AF3D84F3220F4550BB84C23DB4B4BAAA">
    <w:name w:val="AF3D84F3220F4550BB84C23DB4B4BAAA"/>
  </w:style>
  <w:style w:type="paragraph" w:customStyle="1" w:styleId="CB9158A0B2FF494F981FC69A333A45A2">
    <w:name w:val="CB9158A0B2FF494F981FC69A333A45A2"/>
  </w:style>
  <w:style w:type="paragraph" w:customStyle="1" w:styleId="CD4DE2D444BF4A3CAC24C9A5E8017F76">
    <w:name w:val="CD4DE2D444BF4A3CAC24C9A5E8017F76"/>
  </w:style>
  <w:style w:type="paragraph" w:customStyle="1" w:styleId="A4895269D75D4088982321FA33678150">
    <w:name w:val="A4895269D75D4088982321FA33678150"/>
  </w:style>
  <w:style w:type="paragraph" w:customStyle="1" w:styleId="0159A721C4EC4EEAB6386BB81B1039F5">
    <w:name w:val="0159A721C4EC4EEAB6386BB81B1039F5"/>
  </w:style>
  <w:style w:type="paragraph" w:customStyle="1" w:styleId="1C9867138BA24D7BA8C5B2B0FE81E53E">
    <w:name w:val="1C9867138BA24D7BA8C5B2B0FE81E53E"/>
  </w:style>
  <w:style w:type="paragraph" w:customStyle="1" w:styleId="C9FE1735EC48471A8C9883956734FA8D">
    <w:name w:val="C9FE1735EC48471A8C9883956734FA8D"/>
  </w:style>
  <w:style w:type="paragraph" w:customStyle="1" w:styleId="C070546A82884EFE8760E3826EEB31E3">
    <w:name w:val="C070546A82884EFE8760E3826EEB31E3"/>
  </w:style>
  <w:style w:type="paragraph" w:customStyle="1" w:styleId="15B5AF6EB9554F0FAFE5D41D3D0F1FA5">
    <w:name w:val="15B5AF6EB9554F0FAFE5D41D3D0F1FA5"/>
  </w:style>
  <w:style w:type="paragraph" w:customStyle="1" w:styleId="B777460B0DF74452BC26380AC3B24C25">
    <w:name w:val="B777460B0DF74452BC26380AC3B24C25"/>
  </w:style>
  <w:style w:type="paragraph" w:customStyle="1" w:styleId="19EE35ACEACE4F12AE5D6F603E0F0F6E">
    <w:name w:val="19EE35ACEACE4F12AE5D6F603E0F0F6E"/>
  </w:style>
  <w:style w:type="paragraph" w:customStyle="1" w:styleId="273291E60E7F4074BEB13DD109F448FD">
    <w:name w:val="273291E60E7F4074BEB13DD109F448FD"/>
  </w:style>
  <w:style w:type="paragraph" w:customStyle="1" w:styleId="C19D2A924EC14036BB2F5C9E029FF056">
    <w:name w:val="C19D2A924EC14036BB2F5C9E029FF0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7E34C3A-7E54-4642-8963-5EA4F946ECB6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64C9A5B2-B20D-4184-916E-9776E902A3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MedianResume.dotx</Template>
  <TotalTime>55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Dustin Monson</dc:creator>
  <cp:lastModifiedBy>Dustin Monson</cp:lastModifiedBy>
  <cp:revision>4</cp:revision>
  <cp:lastPrinted>2017-07-02T17:25:00Z</cp:lastPrinted>
  <dcterms:created xsi:type="dcterms:W3CDTF">2018-09-13T02:13:00Z</dcterms:created>
  <dcterms:modified xsi:type="dcterms:W3CDTF">2020-09-07T19:43:00Z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TC017730719991</vt:lpwstr>
  </property>
</Properties>
</file>